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4FEE49" w14:textId="77777777" w:rsidR="00485DCF" w:rsidRPr="006161B5" w:rsidRDefault="00485DCF" w:rsidP="006161B5">
      <w:bookmarkStart w:id="0" w:name="_GoBack"/>
      <w:bookmarkEnd w:id="0"/>
    </w:p>
    <w:sectPr w:rsidR="00485DCF" w:rsidRPr="006161B5" w:rsidSect="002374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86" w:right="1418" w:bottom="1786" w:left="1418" w:header="567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91FF0F" w14:textId="77777777" w:rsidR="002937E1" w:rsidRDefault="002937E1" w:rsidP="00D661B1">
      <w:r>
        <w:separator/>
      </w:r>
    </w:p>
  </w:endnote>
  <w:endnote w:type="continuationSeparator" w:id="0">
    <w:p w14:paraId="54D2BB39" w14:textId="77777777" w:rsidR="002937E1" w:rsidRDefault="002937E1" w:rsidP="00D66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FangSong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47949A" w14:textId="77777777" w:rsidR="002374D6" w:rsidRDefault="00A32EC3" w:rsidP="002374D6">
    <w:pPr>
      <w:pStyle w:val="a5"/>
      <w:jc w:val="center"/>
      <w:rPr>
        <w:rFonts w:ascii="Cambria" w:hAnsi="Cambria"/>
        <w:sz w:val="21"/>
      </w:rPr>
    </w:pPr>
    <w:r>
      <w:rPr>
        <w:rFonts w:ascii="Cambria" w:hAnsi="Cambria" w:hint="eastAsia"/>
        <w:noProof/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F4CB4E" wp14:editId="62285B61">
              <wp:simplePos x="0" y="0"/>
              <wp:positionH relativeFrom="margin">
                <wp:posOffset>4445</wp:posOffset>
              </wp:positionH>
              <wp:positionV relativeFrom="paragraph">
                <wp:posOffset>59690</wp:posOffset>
              </wp:positionV>
              <wp:extent cx="8881745" cy="635"/>
              <wp:effectExtent l="28575" t="22860" r="43180" b="4000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81745" cy="635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FFCC0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71AA3" id="_x0000_t32" coordsize="21600,21600" o:spt="32" o:oned="t" path="m0,0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.35pt;margin-top:4.7pt;width:699.3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" strokecolor="#ffcc0a" strokeweight="3pt">
              <w10:wrap anchorx="margin"/>
            </v:shape>
          </w:pict>
        </mc:Fallback>
      </mc:AlternateContent>
    </w:r>
  </w:p>
  <w:p w14:paraId="501CA0C6" w14:textId="77777777" w:rsidR="002374D6" w:rsidRPr="002374D6" w:rsidRDefault="002374D6">
    <w:pPr>
      <w:pStyle w:val="a5"/>
      <w:rPr>
        <w:rFonts w:ascii="FangSong" w:eastAsia="FangSong" w:hAnsi="FangSong"/>
        <w:sz w:val="21"/>
      </w:rPr>
    </w:pPr>
    <w:r w:rsidRPr="00485DCF">
      <w:rPr>
        <w:rFonts w:ascii="FangSong" w:eastAsia="FangSong" w:hAnsi="FangSong" w:hint="eastAsia"/>
        <w:sz w:val="21"/>
      </w:rPr>
      <w:t xml:space="preserve"> </w:t>
    </w:r>
    <w:r w:rsidRPr="00485DCF">
      <w:rPr>
        <w:rFonts w:ascii="FangSong" w:eastAsia="FangSong" w:hAnsi="FangSong" w:hint="eastAsia"/>
        <w:sz w:val="21"/>
      </w:rPr>
      <w:t xml:space="preserve">- </w:t>
    </w:r>
    <w:r w:rsidRPr="00485DCF">
      <w:rPr>
        <w:rFonts w:ascii="FangSong" w:eastAsia="FangSong" w:hAnsi="FangSong"/>
        <w:sz w:val="21"/>
      </w:rPr>
      <w:fldChar w:fldCharType="begin"/>
    </w:r>
    <w:r w:rsidRPr="00485DCF">
      <w:rPr>
        <w:rFonts w:ascii="FangSong" w:eastAsia="FangSong" w:hAnsi="FangSong"/>
        <w:sz w:val="21"/>
      </w:rPr>
      <w:instrText>PAGE   \* MERGEFORMAT</w:instrText>
    </w:r>
    <w:r w:rsidRPr="00485DCF">
      <w:rPr>
        <w:rFonts w:ascii="FangSong" w:eastAsia="FangSong" w:hAnsi="FangSong"/>
        <w:sz w:val="21"/>
      </w:rPr>
      <w:fldChar w:fldCharType="separate"/>
    </w:r>
    <w:r w:rsidR="00A560C2" w:rsidRPr="00A560C2">
      <w:rPr>
        <w:rFonts w:ascii="FangSong" w:eastAsia="FangSong" w:hAnsi="FangSong"/>
        <w:noProof/>
        <w:sz w:val="21"/>
        <w:lang w:val="zh-CN"/>
      </w:rPr>
      <w:t>2</w:t>
    </w:r>
    <w:r w:rsidRPr="00485DCF">
      <w:rPr>
        <w:rFonts w:ascii="FangSong" w:eastAsia="FangSong" w:hAnsi="FangSong"/>
        <w:sz w:val="21"/>
      </w:rPr>
      <w:fldChar w:fldCharType="end"/>
    </w:r>
    <w:r w:rsidRPr="00485DCF">
      <w:rPr>
        <w:rFonts w:ascii="FangSong" w:eastAsia="FangSong" w:hAnsi="FangSong" w:hint="eastAsia"/>
        <w:sz w:val="21"/>
      </w:rPr>
      <w:t xml:space="preserve"> -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24A383" w14:textId="77777777" w:rsidR="002374D6" w:rsidRDefault="00A32EC3" w:rsidP="002374D6">
    <w:pPr>
      <w:pStyle w:val="a5"/>
      <w:jc w:val="center"/>
      <w:rPr>
        <w:rFonts w:ascii="Cambria" w:hAnsi="Cambria"/>
        <w:sz w:val="21"/>
      </w:rPr>
    </w:pPr>
    <w:r>
      <w:rPr>
        <w:rFonts w:ascii="Cambria" w:hAnsi="Cambria" w:hint="eastAsia"/>
        <w:noProof/>
        <w:sz w:val="21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4695BE" wp14:editId="4BEB7D61">
              <wp:simplePos x="0" y="0"/>
              <wp:positionH relativeFrom="margin">
                <wp:posOffset>4445</wp:posOffset>
              </wp:positionH>
              <wp:positionV relativeFrom="paragraph">
                <wp:posOffset>59690</wp:posOffset>
              </wp:positionV>
              <wp:extent cx="8881745" cy="635"/>
              <wp:effectExtent l="28575" t="22860" r="43180" b="40005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81745" cy="635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FFCC0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413AAD" id="_x0000_t32" coordsize="21600,21600" o:spt="32" o:oned="t" path="m0,0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.35pt;margin-top:4.7pt;width:699.3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" strokecolor="#ffcc0a" strokeweight="3pt">
              <w10:wrap anchorx="margin"/>
            </v:shape>
          </w:pict>
        </mc:Fallback>
      </mc:AlternateContent>
    </w:r>
  </w:p>
  <w:p w14:paraId="59A19EA6" w14:textId="77777777" w:rsidR="00D661B1" w:rsidRPr="002374D6" w:rsidRDefault="002374D6" w:rsidP="002374D6">
    <w:pPr>
      <w:pStyle w:val="a5"/>
      <w:jc w:val="right"/>
      <w:rPr>
        <w:rFonts w:ascii="FangSong" w:eastAsia="FangSong" w:hAnsi="FangSong"/>
        <w:sz w:val="21"/>
      </w:rPr>
    </w:pPr>
    <w:r w:rsidRPr="00485DCF">
      <w:rPr>
        <w:rFonts w:ascii="FangSong" w:eastAsia="FangSong" w:hAnsi="FangSong" w:hint="eastAsia"/>
        <w:sz w:val="21"/>
      </w:rPr>
      <w:t xml:space="preserve"> </w:t>
    </w:r>
    <w:r w:rsidRPr="00485DCF">
      <w:rPr>
        <w:rFonts w:ascii="FangSong" w:eastAsia="FangSong" w:hAnsi="FangSong" w:hint="eastAsia"/>
        <w:sz w:val="21"/>
      </w:rPr>
      <w:t xml:space="preserve">- </w:t>
    </w:r>
    <w:r w:rsidRPr="00485DCF">
      <w:rPr>
        <w:rFonts w:ascii="FangSong" w:eastAsia="FangSong" w:hAnsi="FangSong"/>
        <w:sz w:val="21"/>
      </w:rPr>
      <w:fldChar w:fldCharType="begin"/>
    </w:r>
    <w:r w:rsidRPr="00485DCF">
      <w:rPr>
        <w:rFonts w:ascii="FangSong" w:eastAsia="FangSong" w:hAnsi="FangSong"/>
        <w:sz w:val="21"/>
      </w:rPr>
      <w:instrText>PAGE   \* MERGEFORMAT</w:instrText>
    </w:r>
    <w:r w:rsidRPr="00485DCF">
      <w:rPr>
        <w:rFonts w:ascii="FangSong" w:eastAsia="FangSong" w:hAnsi="FangSong"/>
        <w:sz w:val="21"/>
      </w:rPr>
      <w:fldChar w:fldCharType="separate"/>
    </w:r>
    <w:r w:rsidR="00A560C2" w:rsidRPr="00A560C2">
      <w:rPr>
        <w:rFonts w:ascii="FangSong" w:eastAsia="FangSong" w:hAnsi="FangSong"/>
        <w:noProof/>
        <w:sz w:val="21"/>
        <w:lang w:val="zh-CN"/>
      </w:rPr>
      <w:t>1</w:t>
    </w:r>
    <w:r w:rsidRPr="00485DCF">
      <w:rPr>
        <w:rFonts w:ascii="FangSong" w:eastAsia="FangSong" w:hAnsi="FangSong"/>
        <w:sz w:val="21"/>
      </w:rPr>
      <w:fldChar w:fldCharType="end"/>
    </w:r>
    <w:r w:rsidRPr="00485DCF">
      <w:rPr>
        <w:rFonts w:ascii="FangSong" w:eastAsia="FangSong" w:hAnsi="FangSong" w:hint="eastAsia"/>
        <w:sz w:val="21"/>
      </w:rPr>
      <w:t xml:space="preserve"> -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032316" w14:textId="77777777" w:rsidR="002374D6" w:rsidRDefault="002374D6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62087" w14:textId="77777777" w:rsidR="002937E1" w:rsidRDefault="002937E1" w:rsidP="00D661B1">
      <w:r>
        <w:separator/>
      </w:r>
    </w:p>
  </w:footnote>
  <w:footnote w:type="continuationSeparator" w:id="0">
    <w:p w14:paraId="1094B9B6" w14:textId="77777777" w:rsidR="002937E1" w:rsidRDefault="002937E1" w:rsidP="00D661B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6011AB" w14:textId="77777777" w:rsidR="002374D6" w:rsidRPr="002374D6" w:rsidRDefault="00A32EC3" w:rsidP="002374D6">
    <w:r w:rsidRPr="004A59AA">
      <w:rPr>
        <w:noProof/>
      </w:rPr>
      <w:drawing>
        <wp:inline distT="0" distB="0" distL="0" distR="0" wp14:anchorId="07196EBC" wp14:editId="75B9D0F9">
          <wp:extent cx="1352550" cy="375920"/>
          <wp:effectExtent l="0" t="0" r="0" b="5080"/>
          <wp:docPr id="8" name="图片 1" descr="说明: E:\培训资料\2018\播创艺嘉logo（2018版）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说明: E:\培训资料\2018\播创艺嘉logo（2018版）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37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864B9" w14:textId="77777777" w:rsidR="00D661B1" w:rsidRPr="005E4FDF" w:rsidRDefault="00A32EC3" w:rsidP="005E4FDF">
    <w:pPr>
      <w:ind w:leftChars="-202" w:left="-424"/>
    </w:pPr>
    <w:r w:rsidRPr="004A59AA">
      <w:rPr>
        <w:noProof/>
      </w:rPr>
      <w:drawing>
        <wp:inline distT="0" distB="0" distL="0" distR="0" wp14:anchorId="7492E6E0" wp14:editId="42B01A7B">
          <wp:extent cx="1352550" cy="375920"/>
          <wp:effectExtent l="0" t="0" r="0" b="5080"/>
          <wp:docPr id="1" name="图片 1" descr="说明: E:\培训资料\2018\播创艺嘉logo（2018版）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说明: E:\培训资料\2018\播创艺嘉logo（2018版）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37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F9A81C" w14:textId="77777777" w:rsidR="002374D6" w:rsidRDefault="002374D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>
      <o:colormru v:ext="edit" colors="#ffcc0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0C2"/>
    <w:rsid w:val="00082C68"/>
    <w:rsid w:val="00142692"/>
    <w:rsid w:val="00157841"/>
    <w:rsid w:val="001E3F49"/>
    <w:rsid w:val="002374D6"/>
    <w:rsid w:val="0025330C"/>
    <w:rsid w:val="002937E1"/>
    <w:rsid w:val="002E4F9B"/>
    <w:rsid w:val="003B0066"/>
    <w:rsid w:val="00485DCF"/>
    <w:rsid w:val="004D4316"/>
    <w:rsid w:val="005E4FDF"/>
    <w:rsid w:val="006161B5"/>
    <w:rsid w:val="006E3BE9"/>
    <w:rsid w:val="006E739F"/>
    <w:rsid w:val="0089155C"/>
    <w:rsid w:val="00894988"/>
    <w:rsid w:val="008A1977"/>
    <w:rsid w:val="009051F5"/>
    <w:rsid w:val="009A4888"/>
    <w:rsid w:val="00A32EC3"/>
    <w:rsid w:val="00A3608E"/>
    <w:rsid w:val="00A46041"/>
    <w:rsid w:val="00A560C2"/>
    <w:rsid w:val="00A8433A"/>
    <w:rsid w:val="00CC1850"/>
    <w:rsid w:val="00CD6B5B"/>
    <w:rsid w:val="00D661B1"/>
    <w:rsid w:val="00E42515"/>
    <w:rsid w:val="00FE4907"/>
    <w:rsid w:val="00FF2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cc0a"/>
    </o:shapedefaults>
    <o:shapelayout v:ext="edit">
      <o:idmap v:ext="edit" data="1"/>
    </o:shapelayout>
  </w:shapeDefaults>
  <w:decimalSymbol w:val="."/>
  <w:listSeparator w:val=","/>
  <w14:docId w14:val="3E0E368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6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字符"/>
    <w:link w:val="a3"/>
    <w:uiPriority w:val="99"/>
    <w:rsid w:val="00D661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661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字符"/>
    <w:link w:val="a5"/>
    <w:uiPriority w:val="99"/>
    <w:rsid w:val="00D661B1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661B1"/>
    <w:rPr>
      <w:sz w:val="18"/>
      <w:szCs w:val="18"/>
    </w:rPr>
  </w:style>
  <w:style w:type="character" w:customStyle="1" w:styleId="a8">
    <w:name w:val="批注框文本字符"/>
    <w:link w:val="a7"/>
    <w:uiPriority w:val="99"/>
    <w:semiHidden/>
    <w:rsid w:val="00D661B1"/>
    <w:rPr>
      <w:sz w:val="18"/>
      <w:szCs w:val="18"/>
    </w:rPr>
  </w:style>
  <w:style w:type="table" w:styleId="a9">
    <w:name w:val="Table Grid"/>
    <w:basedOn w:val="a1"/>
    <w:uiPriority w:val="59"/>
    <w:rsid w:val="009A48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标题排序"/>
</file>

<file path=customXml/itemProps1.xml><?xml version="1.0" encoding="utf-8"?>
<ds:datastoreItem xmlns:ds="http://schemas.openxmlformats.org/officeDocument/2006/customXml" ds:itemID="{DBE3DCA0-7886-7548-8923-4A60712F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播创艺嘉教学方案模板-横版.dotx</Template>
  <TotalTime>3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cp:lastModifiedBy>Microsoft Office 用户</cp:lastModifiedBy>
  <cp:revision>1</cp:revision>
  <dcterms:created xsi:type="dcterms:W3CDTF">2018-12-19T04:14:00Z</dcterms:created>
  <dcterms:modified xsi:type="dcterms:W3CDTF">2018-12-19T04:29:00Z</dcterms:modified>
</cp:coreProperties>
</file>