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86F27" w14:textId="77777777" w:rsidR="005E4FDF" w:rsidRPr="00645870" w:rsidRDefault="00370B1A" w:rsidP="00370B1A">
      <w:pPr>
        <w:jc w:val="center"/>
        <w:rPr>
          <w:rFonts w:ascii="FZDaHei-B02S" w:eastAsia="FZDaHei-B02S" w:hAnsi="FangSong"/>
          <w:sz w:val="36"/>
          <w:szCs w:val="36"/>
        </w:rPr>
      </w:pPr>
      <w:r w:rsidRPr="00645870">
        <w:rPr>
          <w:rFonts w:ascii="FZDaHei-B02S" w:eastAsia="FZDaHei-B02S" w:hAnsi="FangSong" w:hint="eastAsia"/>
          <w:sz w:val="36"/>
          <w:szCs w:val="36"/>
        </w:rPr>
        <w:t>证  明</w:t>
      </w:r>
    </w:p>
    <w:p w14:paraId="060D247B" w14:textId="77777777" w:rsidR="00370B1A" w:rsidRDefault="00370B1A" w:rsidP="00370B1A">
      <w:pPr>
        <w:jc w:val="center"/>
        <w:rPr>
          <w:rFonts w:ascii="FZDaHei-B02S" w:eastAsia="FZDaHei-B02S" w:hAnsi="FangSong"/>
          <w:sz w:val="36"/>
          <w:szCs w:val="36"/>
        </w:rPr>
      </w:pPr>
    </w:p>
    <w:p w14:paraId="68225D42" w14:textId="77777777" w:rsidR="00B559FC" w:rsidRPr="00645870" w:rsidRDefault="00B559FC" w:rsidP="00370B1A">
      <w:pPr>
        <w:jc w:val="center"/>
        <w:rPr>
          <w:rFonts w:ascii="FZDaHei-B02S" w:eastAsia="FZDaHei-B02S" w:hAnsi="FangSong"/>
          <w:sz w:val="36"/>
          <w:szCs w:val="36"/>
        </w:rPr>
      </w:pPr>
    </w:p>
    <w:p w14:paraId="413D3928" w14:textId="4760D72C" w:rsidR="00370B1A" w:rsidRPr="00645870" w:rsidRDefault="001D2415" w:rsidP="00370B1A">
      <w:pPr>
        <w:spacing w:before="300" w:line="500" w:lineRule="exact"/>
        <w:rPr>
          <w:rFonts w:ascii="FangSong" w:eastAsia="FangSong" w:hAnsi="FangSong"/>
          <w:sz w:val="28"/>
          <w:szCs w:val="28"/>
        </w:rPr>
      </w:pPr>
      <w:r>
        <w:rPr>
          <w:rFonts w:ascii="FangSong" w:eastAsia="FangSong" w:hAnsi="FangSong" w:hint="eastAsia"/>
          <w:sz w:val="28"/>
          <w:szCs w:val="28"/>
        </w:rPr>
        <w:t>尊敬的</w:t>
      </w:r>
      <w:r w:rsidR="003D375A">
        <w:rPr>
          <w:rFonts w:ascii="FangSong" w:eastAsia="FangSong" w:hAnsi="FangSong" w:hint="eastAsia"/>
          <w:sz w:val="28"/>
          <w:szCs w:val="28"/>
        </w:rPr>
        <w:t>某某</w:t>
      </w:r>
      <w:r w:rsidR="00FC4426">
        <w:rPr>
          <w:rFonts w:ascii="FangSong" w:eastAsia="FangSong" w:hAnsi="FangSong" w:hint="eastAsia"/>
          <w:sz w:val="28"/>
          <w:szCs w:val="28"/>
        </w:rPr>
        <w:t>市</w:t>
      </w:r>
      <w:r>
        <w:rPr>
          <w:rFonts w:ascii="FangSong" w:eastAsia="FangSong" w:hAnsi="FangSong" w:hint="eastAsia"/>
          <w:sz w:val="28"/>
          <w:szCs w:val="28"/>
        </w:rPr>
        <w:t>第</w:t>
      </w:r>
      <w:r w:rsidR="003D375A">
        <w:rPr>
          <w:rFonts w:ascii="FangSong" w:eastAsia="FangSong" w:hAnsi="FangSong" w:hint="eastAsia"/>
          <w:sz w:val="28"/>
          <w:szCs w:val="28"/>
        </w:rPr>
        <w:t>一</w:t>
      </w:r>
      <w:r>
        <w:rPr>
          <w:rFonts w:ascii="FangSong" w:eastAsia="FangSong" w:hAnsi="FangSong" w:hint="eastAsia"/>
          <w:sz w:val="28"/>
          <w:szCs w:val="28"/>
        </w:rPr>
        <w:t>中学</w:t>
      </w:r>
      <w:r w:rsidR="00370B1A" w:rsidRPr="00645870">
        <w:rPr>
          <w:rFonts w:ascii="FangSong" w:eastAsia="FangSong" w:hAnsi="FangSong" w:hint="eastAsia"/>
          <w:sz w:val="28"/>
          <w:szCs w:val="28"/>
        </w:rPr>
        <w:t>领导：</w:t>
      </w:r>
    </w:p>
    <w:p w14:paraId="64C68F64" w14:textId="77777777" w:rsidR="00370B1A" w:rsidRPr="00645870" w:rsidRDefault="00370B1A" w:rsidP="00370B1A">
      <w:pPr>
        <w:spacing w:before="300" w:line="500" w:lineRule="exact"/>
        <w:rPr>
          <w:rFonts w:ascii="FangSong" w:eastAsia="FangSong" w:hAnsi="FangSong"/>
          <w:sz w:val="28"/>
          <w:szCs w:val="28"/>
        </w:rPr>
      </w:pPr>
      <w:r w:rsidRPr="00645870">
        <w:rPr>
          <w:rFonts w:ascii="FangSong" w:eastAsia="FangSong" w:hAnsi="FangSong" w:hint="eastAsia"/>
          <w:sz w:val="28"/>
          <w:szCs w:val="28"/>
        </w:rPr>
        <w:t xml:space="preserve">    您好！</w:t>
      </w:r>
    </w:p>
    <w:p w14:paraId="3077E3B1" w14:textId="77777777" w:rsidR="00370B1A" w:rsidRPr="00645870" w:rsidRDefault="00370B1A" w:rsidP="00370B1A">
      <w:pPr>
        <w:spacing w:before="300" w:line="500" w:lineRule="exact"/>
        <w:rPr>
          <w:rFonts w:ascii="FangSong" w:eastAsia="FangSong" w:hAnsi="FangSong"/>
          <w:sz w:val="28"/>
          <w:szCs w:val="28"/>
        </w:rPr>
      </w:pPr>
    </w:p>
    <w:p w14:paraId="0266DA84" w14:textId="5265B7BC" w:rsidR="00370B1A" w:rsidRPr="00645870" w:rsidRDefault="00370B1A" w:rsidP="00370B1A">
      <w:pPr>
        <w:spacing w:before="300" w:line="500" w:lineRule="exact"/>
        <w:rPr>
          <w:rFonts w:ascii="FangSong" w:eastAsia="FangSong" w:hAnsi="FangSong"/>
          <w:sz w:val="28"/>
          <w:szCs w:val="28"/>
        </w:rPr>
      </w:pPr>
      <w:r w:rsidRPr="00645870">
        <w:rPr>
          <w:rFonts w:ascii="FangSong" w:eastAsia="FangSong" w:hAnsi="FangSong" w:hint="eastAsia"/>
          <w:sz w:val="28"/>
          <w:szCs w:val="28"/>
        </w:rPr>
        <w:t xml:space="preserve">    </w:t>
      </w:r>
      <w:r w:rsidR="001D2415">
        <w:rPr>
          <w:rFonts w:ascii="FangSong" w:eastAsia="FangSong" w:hAnsi="FangSong" w:hint="eastAsia"/>
          <w:sz w:val="28"/>
          <w:szCs w:val="28"/>
        </w:rPr>
        <w:t>贵校高</w:t>
      </w:r>
      <w:r w:rsidR="003D375A">
        <w:rPr>
          <w:rFonts w:ascii="FangSong" w:eastAsia="FangSong" w:hAnsi="FangSong" w:hint="eastAsia"/>
          <w:sz w:val="28"/>
          <w:szCs w:val="28"/>
        </w:rPr>
        <w:t>三</w:t>
      </w:r>
      <w:r w:rsidRPr="00645870">
        <w:rPr>
          <w:rFonts w:ascii="FangSong" w:eastAsia="FangSong" w:hAnsi="FangSong" w:hint="eastAsia"/>
          <w:sz w:val="28"/>
          <w:szCs w:val="28"/>
        </w:rPr>
        <w:t>年级</w:t>
      </w:r>
      <w:r w:rsidR="003D375A">
        <w:rPr>
          <w:rFonts w:ascii="FangSong" w:eastAsia="FangSong" w:hAnsi="FangSong" w:hint="eastAsia"/>
          <w:sz w:val="28"/>
          <w:szCs w:val="28"/>
        </w:rPr>
        <w:t>1</w:t>
      </w:r>
      <w:r w:rsidRPr="00645870">
        <w:rPr>
          <w:rFonts w:ascii="FangSong" w:eastAsia="FangSong" w:hAnsi="FangSong" w:hint="eastAsia"/>
          <w:sz w:val="28"/>
          <w:szCs w:val="28"/>
        </w:rPr>
        <w:t>班学生</w:t>
      </w:r>
      <w:r w:rsidR="003D375A">
        <w:rPr>
          <w:rFonts w:ascii="FangSong" w:eastAsia="FangSong" w:hAnsi="FangSong" w:hint="eastAsia"/>
          <w:sz w:val="28"/>
          <w:szCs w:val="28"/>
        </w:rPr>
        <w:t>张三三</w:t>
      </w:r>
      <w:r w:rsidRPr="00645870">
        <w:rPr>
          <w:rFonts w:ascii="FangSong" w:eastAsia="FangSong" w:hAnsi="FangSong" w:hint="eastAsia"/>
          <w:sz w:val="28"/>
          <w:szCs w:val="28"/>
        </w:rPr>
        <w:t>现在已报名参加我校2019</w:t>
      </w:r>
      <w:r w:rsidR="001D2415">
        <w:rPr>
          <w:rFonts w:ascii="FangSong" w:eastAsia="FangSong" w:hAnsi="FangSong" w:hint="eastAsia"/>
          <w:sz w:val="28"/>
          <w:szCs w:val="28"/>
        </w:rPr>
        <w:t>年播音主持艺考</w:t>
      </w:r>
      <w:r w:rsidRPr="00645870">
        <w:rPr>
          <w:rFonts w:ascii="FangSong" w:eastAsia="FangSong" w:hAnsi="FangSong" w:hint="eastAsia"/>
          <w:sz w:val="28"/>
          <w:szCs w:val="28"/>
        </w:rPr>
        <w:t>培训，</w:t>
      </w:r>
      <w:r w:rsidR="00645870" w:rsidRPr="00645870">
        <w:rPr>
          <w:rFonts w:ascii="FangSong" w:eastAsia="FangSong" w:hAnsi="FangSong" w:hint="eastAsia"/>
          <w:sz w:val="28"/>
          <w:szCs w:val="28"/>
        </w:rPr>
        <w:t>自</w:t>
      </w:r>
      <w:r w:rsidR="004903E9">
        <w:rPr>
          <w:rFonts w:ascii="FangSong" w:eastAsia="FangSong" w:hAnsi="FangSong" w:hint="eastAsia"/>
          <w:sz w:val="28"/>
          <w:szCs w:val="28"/>
        </w:rPr>
        <w:t>2019</w:t>
      </w:r>
      <w:r w:rsidR="00645870" w:rsidRPr="00645870">
        <w:rPr>
          <w:rFonts w:ascii="FangSong" w:eastAsia="FangSong" w:hAnsi="FangSong" w:hint="eastAsia"/>
          <w:sz w:val="28"/>
          <w:szCs w:val="28"/>
        </w:rPr>
        <w:t>年</w:t>
      </w:r>
      <w:r w:rsidR="003D375A">
        <w:rPr>
          <w:rFonts w:ascii="FangSong" w:eastAsia="FangSong" w:hAnsi="FangSong" w:hint="eastAsia"/>
          <w:sz w:val="28"/>
          <w:szCs w:val="28"/>
        </w:rPr>
        <w:t>1</w:t>
      </w:r>
      <w:r w:rsidR="00645870" w:rsidRPr="00645870">
        <w:rPr>
          <w:rFonts w:ascii="FangSong" w:eastAsia="FangSong" w:hAnsi="FangSong" w:hint="eastAsia"/>
          <w:sz w:val="28"/>
          <w:szCs w:val="28"/>
        </w:rPr>
        <w:t>月</w:t>
      </w:r>
      <w:r w:rsidR="004903E9">
        <w:rPr>
          <w:rFonts w:ascii="FangSong" w:eastAsia="FangSong" w:hAnsi="FangSong" w:hint="eastAsia"/>
          <w:sz w:val="28"/>
          <w:szCs w:val="28"/>
        </w:rPr>
        <w:t>1</w:t>
      </w:r>
      <w:r w:rsidR="00645870" w:rsidRPr="00645870">
        <w:rPr>
          <w:rFonts w:ascii="FangSong" w:eastAsia="FangSong" w:hAnsi="FangSong" w:hint="eastAsia"/>
          <w:sz w:val="28"/>
          <w:szCs w:val="28"/>
        </w:rPr>
        <w:t>日起至2019年</w:t>
      </w:r>
      <w:r w:rsidR="003D375A">
        <w:rPr>
          <w:rFonts w:ascii="FangSong" w:eastAsia="FangSong" w:hAnsi="FangSong" w:hint="eastAsia"/>
          <w:sz w:val="28"/>
          <w:szCs w:val="28"/>
        </w:rPr>
        <w:t>12</w:t>
      </w:r>
      <w:r w:rsidR="00645870" w:rsidRPr="00645870">
        <w:rPr>
          <w:rFonts w:ascii="FangSong" w:eastAsia="FangSong" w:hAnsi="FangSong" w:hint="eastAsia"/>
          <w:sz w:val="28"/>
          <w:szCs w:val="28"/>
        </w:rPr>
        <w:t>月</w:t>
      </w:r>
      <w:r w:rsidR="004903E9">
        <w:rPr>
          <w:rFonts w:ascii="FangSong" w:eastAsia="FangSong" w:hAnsi="FangSong" w:hint="eastAsia"/>
          <w:sz w:val="28"/>
          <w:szCs w:val="28"/>
        </w:rPr>
        <w:t>3</w:t>
      </w:r>
      <w:r w:rsidR="000C047A">
        <w:rPr>
          <w:rFonts w:ascii="FangSong" w:eastAsia="FangSong" w:hAnsi="FangSong" w:hint="eastAsia"/>
          <w:sz w:val="28"/>
          <w:szCs w:val="28"/>
        </w:rPr>
        <w:t>1</w:t>
      </w:r>
      <w:r w:rsidR="001D2415">
        <w:rPr>
          <w:rFonts w:ascii="FangSong" w:eastAsia="FangSong" w:hAnsi="FangSong" w:hint="eastAsia"/>
          <w:sz w:val="28"/>
          <w:szCs w:val="28"/>
        </w:rPr>
        <w:t>日期间需请</w:t>
      </w:r>
      <w:r w:rsidR="001F51E1">
        <w:rPr>
          <w:rFonts w:ascii="FangSong" w:eastAsia="FangSong" w:hAnsi="FangSong" w:hint="eastAsia"/>
          <w:sz w:val="28"/>
          <w:szCs w:val="28"/>
        </w:rPr>
        <w:t>假</w:t>
      </w:r>
      <w:r w:rsidR="001D2415">
        <w:rPr>
          <w:rFonts w:ascii="FangSong" w:eastAsia="FangSong" w:hAnsi="FangSong" w:hint="eastAsia"/>
          <w:sz w:val="28"/>
          <w:szCs w:val="28"/>
        </w:rPr>
        <w:t>参加我校播音主持艺考</w:t>
      </w:r>
      <w:r w:rsidR="00645870" w:rsidRPr="00645870">
        <w:rPr>
          <w:rFonts w:ascii="FangSong" w:eastAsia="FangSong" w:hAnsi="FangSong" w:hint="eastAsia"/>
          <w:sz w:val="28"/>
          <w:szCs w:val="28"/>
        </w:rPr>
        <w:t>集中培训</w:t>
      </w:r>
      <w:r w:rsidRPr="00645870">
        <w:rPr>
          <w:rFonts w:ascii="FangSong" w:eastAsia="FangSong" w:hAnsi="FangSong" w:hint="eastAsia"/>
          <w:sz w:val="28"/>
          <w:szCs w:val="28"/>
        </w:rPr>
        <w:t>，还望</w:t>
      </w:r>
      <w:r w:rsidR="00645870" w:rsidRPr="00645870">
        <w:rPr>
          <w:rFonts w:ascii="FangSong" w:eastAsia="FangSong" w:hAnsi="FangSong" w:hint="eastAsia"/>
          <w:sz w:val="28"/>
          <w:szCs w:val="28"/>
        </w:rPr>
        <w:t>贵</w:t>
      </w:r>
      <w:r w:rsidRPr="00645870">
        <w:rPr>
          <w:rFonts w:ascii="FangSong" w:eastAsia="FangSong" w:hAnsi="FangSong" w:hint="eastAsia"/>
          <w:sz w:val="28"/>
          <w:szCs w:val="28"/>
        </w:rPr>
        <w:t>校能够理解、支持。</w:t>
      </w:r>
    </w:p>
    <w:p w14:paraId="3ED9ABEE" w14:textId="77777777" w:rsidR="00370B1A" w:rsidRPr="00F06863" w:rsidRDefault="00370B1A" w:rsidP="00370B1A">
      <w:pPr>
        <w:spacing w:before="300" w:line="500" w:lineRule="exact"/>
        <w:rPr>
          <w:rFonts w:ascii="FangSong" w:eastAsia="FangSong" w:hAnsi="FangSong"/>
          <w:sz w:val="28"/>
          <w:szCs w:val="28"/>
        </w:rPr>
      </w:pPr>
    </w:p>
    <w:p w14:paraId="3FA5A939" w14:textId="61B7B765" w:rsidR="00370B1A" w:rsidRPr="00645870" w:rsidRDefault="0075639A" w:rsidP="00370B1A">
      <w:pPr>
        <w:spacing w:before="300" w:line="500" w:lineRule="exact"/>
        <w:rPr>
          <w:rFonts w:ascii="FangSong" w:eastAsia="FangSong" w:hAnsi="FangSong"/>
          <w:sz w:val="28"/>
          <w:szCs w:val="28"/>
        </w:rPr>
      </w:pPr>
      <w:r>
        <w:rPr>
          <w:rFonts w:ascii="FangSong" w:eastAsia="FangSong" w:hAnsi="FangSong" w:hint="eastAsia"/>
          <w:sz w:val="28"/>
          <w:szCs w:val="28"/>
        </w:rPr>
        <w:t xml:space="preserve">    </w:t>
      </w:r>
      <w:r w:rsidR="00370B1A" w:rsidRPr="00645870">
        <w:rPr>
          <w:rFonts w:ascii="FangSong" w:eastAsia="FangSong" w:hAnsi="FangSong" w:hint="eastAsia"/>
          <w:sz w:val="28"/>
          <w:szCs w:val="28"/>
        </w:rPr>
        <w:t>特此证明！</w:t>
      </w:r>
    </w:p>
    <w:p w14:paraId="5159BF6E" w14:textId="77777777" w:rsidR="00370B1A" w:rsidRPr="00645870" w:rsidRDefault="00370B1A" w:rsidP="00370B1A">
      <w:pPr>
        <w:spacing w:before="300" w:line="500" w:lineRule="exact"/>
        <w:rPr>
          <w:rFonts w:ascii="FangSong" w:eastAsia="FangSong" w:hAnsi="FangSong"/>
          <w:sz w:val="28"/>
          <w:szCs w:val="28"/>
        </w:rPr>
      </w:pPr>
    </w:p>
    <w:p w14:paraId="7B11C2FD" w14:textId="77777777" w:rsidR="00370B1A" w:rsidRPr="00645870" w:rsidRDefault="00370B1A" w:rsidP="00370B1A">
      <w:pPr>
        <w:spacing w:before="300" w:line="500" w:lineRule="exact"/>
        <w:rPr>
          <w:rFonts w:ascii="FangSong" w:eastAsia="FangSong" w:hAnsi="FangSong"/>
          <w:sz w:val="28"/>
          <w:szCs w:val="28"/>
        </w:rPr>
      </w:pPr>
      <w:bookmarkStart w:id="0" w:name="_GoBack"/>
      <w:bookmarkEnd w:id="0"/>
    </w:p>
    <w:p w14:paraId="7372508E" w14:textId="77777777" w:rsidR="00370B1A" w:rsidRPr="00645870" w:rsidRDefault="00370B1A" w:rsidP="00D20E1E">
      <w:pPr>
        <w:spacing w:before="300" w:line="500" w:lineRule="exact"/>
        <w:ind w:firstLineChars="1772" w:firstLine="4962"/>
        <w:jc w:val="center"/>
        <w:rPr>
          <w:rFonts w:ascii="FangSong" w:eastAsia="FangSong" w:hAnsi="FangSong"/>
          <w:sz w:val="28"/>
          <w:szCs w:val="28"/>
        </w:rPr>
      </w:pPr>
      <w:r w:rsidRPr="00645870">
        <w:rPr>
          <w:rFonts w:ascii="FangSong" w:eastAsia="FangSong" w:hAnsi="FangSong" w:hint="eastAsia"/>
          <w:sz w:val="28"/>
          <w:szCs w:val="28"/>
        </w:rPr>
        <w:t>西宁播创文化传播有限公司</w:t>
      </w:r>
    </w:p>
    <w:p w14:paraId="0389401D" w14:textId="52F1539B" w:rsidR="00370B1A" w:rsidRPr="00645870" w:rsidRDefault="004903E9" w:rsidP="00D20E1E">
      <w:pPr>
        <w:spacing w:before="300" w:line="500" w:lineRule="exact"/>
        <w:ind w:firstLineChars="1873" w:firstLine="5244"/>
        <w:jc w:val="center"/>
        <w:rPr>
          <w:rFonts w:ascii="FangSong" w:eastAsia="FangSong" w:hAnsi="FangSong"/>
          <w:sz w:val="28"/>
          <w:szCs w:val="28"/>
        </w:rPr>
      </w:pPr>
      <w:r>
        <w:rPr>
          <w:rFonts w:ascii="FangSong" w:eastAsia="FangSong" w:hAnsi="FangSong" w:hint="eastAsia"/>
          <w:sz w:val="28"/>
          <w:szCs w:val="28"/>
        </w:rPr>
        <w:t>2019</w:t>
      </w:r>
      <w:r w:rsidR="00370B1A" w:rsidRPr="00645870">
        <w:rPr>
          <w:rFonts w:ascii="FangSong" w:eastAsia="FangSong" w:hAnsi="FangSong" w:hint="eastAsia"/>
          <w:sz w:val="28"/>
          <w:szCs w:val="28"/>
        </w:rPr>
        <w:t>年</w:t>
      </w:r>
      <w:r w:rsidR="003D375A">
        <w:rPr>
          <w:rFonts w:ascii="FangSong" w:eastAsia="FangSong" w:hAnsi="FangSong" w:hint="eastAsia"/>
          <w:sz w:val="28"/>
          <w:szCs w:val="28"/>
        </w:rPr>
        <w:t>1</w:t>
      </w:r>
      <w:r w:rsidR="00370B1A" w:rsidRPr="00645870">
        <w:rPr>
          <w:rFonts w:ascii="FangSong" w:eastAsia="FangSong" w:hAnsi="FangSong" w:hint="eastAsia"/>
          <w:sz w:val="28"/>
          <w:szCs w:val="28"/>
        </w:rPr>
        <w:t>月</w:t>
      </w:r>
      <w:r w:rsidR="003D375A">
        <w:rPr>
          <w:rFonts w:ascii="FangSong" w:eastAsia="FangSong" w:hAnsi="FangSong" w:hint="eastAsia"/>
          <w:sz w:val="28"/>
          <w:szCs w:val="28"/>
        </w:rPr>
        <w:t>1</w:t>
      </w:r>
      <w:r w:rsidR="00370B1A" w:rsidRPr="00645870">
        <w:rPr>
          <w:rFonts w:ascii="FangSong" w:eastAsia="FangSong" w:hAnsi="FangSong" w:hint="eastAsia"/>
          <w:sz w:val="28"/>
          <w:szCs w:val="28"/>
        </w:rPr>
        <w:t>日</w:t>
      </w:r>
    </w:p>
    <w:sectPr w:rsidR="00370B1A" w:rsidRPr="00645870" w:rsidSect="006E3BE9">
      <w:headerReference w:type="default" r:id="rId7"/>
      <w:footerReference w:type="default" r:id="rId8"/>
      <w:pgSz w:w="11906" w:h="16838"/>
      <w:pgMar w:top="1418" w:right="1786" w:bottom="1418" w:left="1786" w:header="567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C0AF8" w14:textId="77777777" w:rsidR="005909EE" w:rsidRDefault="005909EE" w:rsidP="00D661B1">
      <w:r>
        <w:separator/>
      </w:r>
    </w:p>
  </w:endnote>
  <w:endnote w:type="continuationSeparator" w:id="0">
    <w:p w14:paraId="49AFE661" w14:textId="77777777" w:rsidR="005909EE" w:rsidRDefault="005909EE" w:rsidP="00D6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FZDaHei-B02S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FangSong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3EFE4" w14:textId="2BE505C7" w:rsidR="005E4FDF" w:rsidRDefault="00370B1A" w:rsidP="006161B5">
    <w:pPr>
      <w:pStyle w:val="a5"/>
      <w:jc w:val="center"/>
      <w:rPr>
        <w:rFonts w:ascii="Cambria" w:hAnsi="Cambria"/>
        <w:sz w:val="21"/>
      </w:rPr>
    </w:pPr>
    <w:r>
      <w:rPr>
        <w:rFonts w:ascii="Cambria" w:hAnsi="Cambria" w:hint="eastAsia"/>
        <w:noProof/>
        <w:sz w:val="21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4BBD58F" wp14:editId="1CBD7959">
              <wp:simplePos x="0" y="0"/>
              <wp:positionH relativeFrom="column">
                <wp:posOffset>-267970</wp:posOffset>
              </wp:positionH>
              <wp:positionV relativeFrom="paragraph">
                <wp:posOffset>26670</wp:posOffset>
              </wp:positionV>
              <wp:extent cx="5814695" cy="0"/>
              <wp:effectExtent l="24130" t="26670" r="41275" b="3683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469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FCC0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197DDB" id="_x0000_t32" coordsize="21600,21600" o:spt="32" o:oned="t" path="m0,0l21600,21600e" filled="f">
              <v:path arrowok="t" fillok="f" o:connecttype="none"/>
              <o:lock v:ext="edit" shapetype="t"/>
            </v:shapetype>
            <v:shape id="AutoShape 1" o:spid="_x0000_s1026" type="#_x0000_t32" style="position:absolute;left:0;text-align:left;margin-left:-21.1pt;margin-top:2.1pt;width:457.8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PQKRiQCAAA8BAAADgAAAGRycy9lMm9Eb2MueG1srFNNj9sgEL1X6n9A3LO2s06aWHFWkZ30su1G&#10;2u0PIIBtVAwISJyo6n/vQD7atJeq6gWDZ+bNvHkzi6djL9GBWye0KnH2kGLEFdVMqLbEX942oxlG&#10;zhPFiNSKl/jEHX5avn+3GEzBx7rTknGLAES5YjAl7rw3RZI42vGeuAdtuAJjo21PPDxtmzBLBkDv&#10;ZTJO02kyaMuM1ZQ7B3/rsxEvI37TcOpfmsZxj2SJoTYfTxvPXTiT5YIUrSWmE/RSBvmHKnoiFCS9&#10;QdXEE7S34g+oXlCrnW78A9V9optGUB45AJss/Y3Na0cMj1ygOc7c2uT+Hyz9fNhaJFiJxxgp0oNE&#10;q73XMTPKQnsG4wrwqtTWBoL0qF7Ns6ZfHVK66ohqeXR+OxmIjRHJXUh4OANJdsMnzcCHAH7s1bGx&#10;fYCELqBjlOR0k4QfPaLwczLL8ul8ghG92hJSXAONdf4j1z0KlxI7b4loO19ppUB4bbOYhhyenQci&#10;EHgNCFmV3ggpo/5SoaHEj7MsTWOE01KwYA1+zra7Slp0IDBCm01VpavQFkC7c7N6r1hE6zhh68vd&#10;EyHPd/CXKuABM6jncjvPyLd5Ol/P1rN8lI+n61Ge1vVotany0XSTfZjUj3VV1dn3UFqWF51gjKtQ&#10;3XVes/zv5uGyOedJu03srQ/JPXqkCMVev7HoKG1Q8zwXO81OWxu6EVSGEY3Ol3UKO/DrO3r9XPrl&#10;DwAAAP//AwBQSwMEFAAGAAgAAAAhAMTZH3ncAAAABwEAAA8AAABkcnMvZG93bnJldi54bWxMjkFP&#10;g0AUhO8m/ofNM/Fi2qUULUGWptHouUUPPW7ZVyCybwm7BfTX+/Sip8lkJjNfvp1tJ0YcfOtIwWoZ&#10;gUCqnGmpVvD+9rJIQfigyejOESr4RA/b4voq15lxEx1wLEMteIR8phU0IfSZlL5q0Gq/dD0SZ2c3&#10;WB3YDrU0g5543HYyjqIHaXVL/NDoHp8arD7Ki1WwP4x3X2W1SqfXdXl+3h93YzJMSt3ezLtHEAHn&#10;8FeGH3xGh4KZTu5CxotOwSKJY64qSFg4TzfrexCnXy+LXP7nL74BAAD//wMAUEsBAi0AFAAGAAgA&#10;AAAhAOSZw8D7AAAA4QEAABMAAAAAAAAAAAAAAAAAAAAAAFtDb250ZW50X1R5cGVzXS54bWxQSwEC&#10;LQAUAAYACAAAACEAI7Jq4dcAAACUAQAACwAAAAAAAAAAAAAAAAAsAQAAX3JlbHMvLnJlbHNQSwEC&#10;LQAUAAYACAAAACEAdPQKRiQCAAA8BAAADgAAAAAAAAAAAAAAAAAsAgAAZHJzL2Uyb0RvYy54bWxQ&#10;SwECLQAUAAYACAAAACEAxNkfedwAAAAHAQAADwAAAAAAAAAAAAAAAAB8BAAAZHJzL2Rvd25yZXYu&#10;eG1sUEsFBgAAAAAEAAQA8wAAAIUFAAAAAA==&#10;" strokecolor="#ffcc0a" strokeweight="3pt"/>
          </w:pict>
        </mc:Fallback>
      </mc:AlternateContent>
    </w:r>
  </w:p>
  <w:p w14:paraId="28E6E41B" w14:textId="77777777" w:rsidR="00D661B1" w:rsidRPr="00E42515" w:rsidRDefault="00D661B1" w:rsidP="005E4FDF">
    <w:pPr>
      <w:pStyle w:val="a5"/>
      <w:jc w:val="right"/>
      <w:rPr>
        <w:rFonts w:ascii="Cambria" w:hAnsi="Cambria"/>
        <w:sz w:val="21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4F9EE4" w14:textId="77777777" w:rsidR="005909EE" w:rsidRDefault="005909EE" w:rsidP="00D661B1">
      <w:r>
        <w:separator/>
      </w:r>
    </w:p>
  </w:footnote>
  <w:footnote w:type="continuationSeparator" w:id="0">
    <w:p w14:paraId="0F18B281" w14:textId="77777777" w:rsidR="005909EE" w:rsidRDefault="005909EE" w:rsidP="00D661B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9DE26" w14:textId="6BF13ABB" w:rsidR="00D661B1" w:rsidRPr="005E4FDF" w:rsidRDefault="00370B1A" w:rsidP="005E4FDF">
    <w:pPr>
      <w:ind w:leftChars="-202" w:left="-424"/>
    </w:pPr>
    <w:r w:rsidRPr="004A59AA">
      <w:rPr>
        <w:noProof/>
      </w:rPr>
      <w:drawing>
        <wp:inline distT="0" distB="0" distL="0" distR="0" wp14:anchorId="649A0B99" wp14:editId="77DCC7FD">
          <wp:extent cx="1357630" cy="378460"/>
          <wp:effectExtent l="0" t="0" r="0" b="2540"/>
          <wp:docPr id="1" name="图片 1" descr="说明: E:\培训资料\2018\播创艺嘉logo（2018版）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说明: E:\培训资料\2018\播创艺嘉logo（2018版）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7630" cy="378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#ffcc0a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B1A"/>
    <w:rsid w:val="00017F87"/>
    <w:rsid w:val="00082C68"/>
    <w:rsid w:val="000C047A"/>
    <w:rsid w:val="00142692"/>
    <w:rsid w:val="00157841"/>
    <w:rsid w:val="001D2415"/>
    <w:rsid w:val="001E3F49"/>
    <w:rsid w:val="001F51E1"/>
    <w:rsid w:val="001F76D1"/>
    <w:rsid w:val="00217676"/>
    <w:rsid w:val="0025330C"/>
    <w:rsid w:val="002E4F9B"/>
    <w:rsid w:val="00311146"/>
    <w:rsid w:val="00314338"/>
    <w:rsid w:val="00370B1A"/>
    <w:rsid w:val="0039003A"/>
    <w:rsid w:val="003B0066"/>
    <w:rsid w:val="003C29EF"/>
    <w:rsid w:val="003D375A"/>
    <w:rsid w:val="004903E9"/>
    <w:rsid w:val="005565AD"/>
    <w:rsid w:val="005909EE"/>
    <w:rsid w:val="005E4FDF"/>
    <w:rsid w:val="006161B5"/>
    <w:rsid w:val="00642E9B"/>
    <w:rsid w:val="00645870"/>
    <w:rsid w:val="006651C9"/>
    <w:rsid w:val="006B7970"/>
    <w:rsid w:val="006E3BE9"/>
    <w:rsid w:val="006E739F"/>
    <w:rsid w:val="0075639A"/>
    <w:rsid w:val="00887EDD"/>
    <w:rsid w:val="0089155C"/>
    <w:rsid w:val="00894988"/>
    <w:rsid w:val="008A1977"/>
    <w:rsid w:val="009051F5"/>
    <w:rsid w:val="009A4888"/>
    <w:rsid w:val="00A46041"/>
    <w:rsid w:val="00A8433A"/>
    <w:rsid w:val="00B559FC"/>
    <w:rsid w:val="00BA316C"/>
    <w:rsid w:val="00CC1850"/>
    <w:rsid w:val="00CD6B5B"/>
    <w:rsid w:val="00D20E1E"/>
    <w:rsid w:val="00D661B1"/>
    <w:rsid w:val="00E42515"/>
    <w:rsid w:val="00E6194B"/>
    <w:rsid w:val="00F036E5"/>
    <w:rsid w:val="00F06863"/>
    <w:rsid w:val="00F43372"/>
    <w:rsid w:val="00FC4426"/>
    <w:rsid w:val="00FE4907"/>
    <w:rsid w:val="00FF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cc0a"/>
    </o:shapedefaults>
    <o:shapelayout v:ext="edit">
      <o:idmap v:ext="edit" data="1"/>
    </o:shapelayout>
  </w:shapeDefaults>
  <w:decimalSymbol w:val="."/>
  <w:listSeparator w:val=","/>
  <w14:docId w14:val="58E4A19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61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link w:val="a3"/>
    <w:uiPriority w:val="99"/>
    <w:rsid w:val="00D661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61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link w:val="a5"/>
    <w:uiPriority w:val="99"/>
    <w:rsid w:val="00D661B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661B1"/>
    <w:rPr>
      <w:sz w:val="18"/>
      <w:szCs w:val="18"/>
    </w:rPr>
  </w:style>
  <w:style w:type="character" w:customStyle="1" w:styleId="a8">
    <w:name w:val="批注框文本字符"/>
    <w:link w:val="a7"/>
    <w:uiPriority w:val="99"/>
    <w:semiHidden/>
    <w:rsid w:val="00D661B1"/>
    <w:rPr>
      <w:sz w:val="18"/>
      <w:szCs w:val="18"/>
    </w:rPr>
  </w:style>
  <w:style w:type="table" w:styleId="a9">
    <w:name w:val="Table Grid"/>
    <w:basedOn w:val="a1"/>
    <w:uiPriority w:val="59"/>
    <w:rsid w:val="009A48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ochuangyijia/Downloads/&#25773;&#21019;&#33402;&#22025;&#25991;&#20214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标题排序"/>
</file>

<file path=customXml/itemProps1.xml><?xml version="1.0" encoding="utf-8"?>
<ds:datastoreItem xmlns:ds="http://schemas.openxmlformats.org/officeDocument/2006/customXml" ds:itemID="{B7DFA7B0-7721-4245-B12C-C0B67774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播创艺嘉文件模板.dot</Template>
  <TotalTime>42</TotalTime>
  <Pages>1</Pages>
  <Words>24</Words>
  <Characters>138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cp:lastModifiedBy>Microsoft Office 用户</cp:lastModifiedBy>
  <cp:revision>11</cp:revision>
  <cp:lastPrinted>2019-05-22T01:54:00Z</cp:lastPrinted>
  <dcterms:created xsi:type="dcterms:W3CDTF">2018-09-16T11:16:00Z</dcterms:created>
  <dcterms:modified xsi:type="dcterms:W3CDTF">2019-07-17T11:16:00Z</dcterms:modified>
</cp:coreProperties>
</file>